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230F" w:rsidRPr="00F56161" w:rsidRDefault="0019230F" w:rsidP="002C6F4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F56161">
        <w:rPr>
          <w:rFonts w:ascii="Times New Roman" w:hAnsi="Times New Roman"/>
          <w:b/>
          <w:color w:val="000000"/>
          <w:sz w:val="28"/>
          <w:szCs w:val="28"/>
        </w:rPr>
        <w:t>Інформаційна картка</w:t>
      </w:r>
    </w:p>
    <w:p w:rsidR="0019230F" w:rsidRPr="00F56161" w:rsidRDefault="0019230F" w:rsidP="002C6F4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56161">
        <w:rPr>
          <w:rFonts w:ascii="Times New Roman" w:hAnsi="Times New Roman"/>
          <w:b/>
          <w:sz w:val="28"/>
          <w:szCs w:val="28"/>
        </w:rPr>
        <w:t>учасника ІІ (обласного) туру</w:t>
      </w:r>
    </w:p>
    <w:p w:rsidR="0019230F" w:rsidRPr="00F56161" w:rsidRDefault="0019230F" w:rsidP="002C6F4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56161">
        <w:rPr>
          <w:rFonts w:ascii="Times New Roman" w:hAnsi="Times New Roman"/>
          <w:b/>
          <w:sz w:val="28"/>
          <w:szCs w:val="28"/>
        </w:rPr>
        <w:t>Всеукраїнського конкурсу «Учитель року – 2018»</w:t>
      </w:r>
      <w:r w:rsidRPr="00F56161">
        <w:rPr>
          <w:rFonts w:ascii="Times New Roman" w:hAnsi="Times New Roman"/>
          <w:b/>
          <w:szCs w:val="28"/>
        </w:rPr>
        <w:t xml:space="preserve"> </w:t>
      </w:r>
    </w:p>
    <w:p w:rsidR="0019230F" w:rsidRPr="00F56161" w:rsidRDefault="0019230F" w:rsidP="002C6F4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56161">
        <w:rPr>
          <w:rFonts w:ascii="Times New Roman" w:hAnsi="Times New Roman"/>
          <w:b/>
          <w:sz w:val="28"/>
          <w:szCs w:val="28"/>
        </w:rPr>
        <w:t>у номінації  «</w:t>
      </w:r>
      <w:r w:rsidRPr="00F56161">
        <w:rPr>
          <w:rFonts w:ascii="Times New Roman" w:hAnsi="Times New Roman"/>
          <w:b/>
          <w:sz w:val="28"/>
          <w:szCs w:val="28"/>
          <w:u w:val="single"/>
        </w:rPr>
        <w:t xml:space="preserve">Німецька мова »           </w:t>
      </w:r>
    </w:p>
    <w:p w:rsidR="0019230F" w:rsidRPr="0030545E" w:rsidRDefault="0019230F" w:rsidP="002C6F4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112"/>
        <w:gridCol w:w="141"/>
        <w:gridCol w:w="5670"/>
      </w:tblGrid>
      <w:tr w:rsidR="0019230F" w:rsidRPr="0004728F" w:rsidTr="00C049D3">
        <w:trPr>
          <w:trHeight w:val="241"/>
        </w:trPr>
        <w:tc>
          <w:tcPr>
            <w:tcW w:w="4112" w:type="dxa"/>
            <w:vAlign w:val="center"/>
          </w:tcPr>
          <w:p w:rsidR="0019230F" w:rsidRPr="0004728F" w:rsidRDefault="0019230F" w:rsidP="00C049D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4728F">
              <w:rPr>
                <w:rFonts w:ascii="Times New Roman" w:hAnsi="Times New Roman"/>
                <w:sz w:val="28"/>
                <w:szCs w:val="28"/>
              </w:rPr>
              <w:t>Прізвище, ім’я, по батькові</w:t>
            </w:r>
          </w:p>
        </w:tc>
        <w:tc>
          <w:tcPr>
            <w:tcW w:w="5811" w:type="dxa"/>
            <w:gridSpan w:val="2"/>
          </w:tcPr>
          <w:p w:rsidR="0019230F" w:rsidRPr="0004728F" w:rsidRDefault="0019230F" w:rsidP="00C049D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Думчикова Ольга Вікторівна</w:t>
            </w:r>
          </w:p>
        </w:tc>
      </w:tr>
      <w:tr w:rsidR="0019230F" w:rsidRPr="0004728F" w:rsidTr="00C049D3">
        <w:trPr>
          <w:trHeight w:val="241"/>
        </w:trPr>
        <w:tc>
          <w:tcPr>
            <w:tcW w:w="4112" w:type="dxa"/>
            <w:vAlign w:val="center"/>
          </w:tcPr>
          <w:p w:rsidR="0019230F" w:rsidRPr="0004728F" w:rsidRDefault="0019230F" w:rsidP="00C049D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4728F">
              <w:rPr>
                <w:rFonts w:ascii="Times New Roman" w:hAnsi="Times New Roman"/>
                <w:sz w:val="28"/>
                <w:szCs w:val="28"/>
              </w:rPr>
              <w:t xml:space="preserve">Місце роботи </w:t>
            </w:r>
          </w:p>
        </w:tc>
        <w:tc>
          <w:tcPr>
            <w:tcW w:w="5811" w:type="dxa"/>
            <w:gridSpan w:val="2"/>
          </w:tcPr>
          <w:p w:rsidR="0019230F" w:rsidRPr="002C6F48" w:rsidRDefault="0019230F" w:rsidP="002C6F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F48">
              <w:rPr>
                <w:rStyle w:val="FontStyle11"/>
                <w:sz w:val="28"/>
                <w:szCs w:val="28"/>
              </w:rPr>
              <w:t>Великописарівська спеціалізована школа І-ІІІ ступенів імені Героя Радянського Союзу І.М.Середи</w:t>
            </w:r>
            <w:r w:rsidRPr="002C6F48">
              <w:rPr>
                <w:rFonts w:ascii="Times New Roman" w:hAnsi="Times New Roman"/>
                <w:spacing w:val="-3"/>
                <w:sz w:val="28"/>
                <w:szCs w:val="28"/>
              </w:rPr>
              <w:t xml:space="preserve"> Великописарівської районної ради Сумської області</w:t>
            </w:r>
          </w:p>
        </w:tc>
      </w:tr>
      <w:tr w:rsidR="0019230F" w:rsidRPr="0004728F" w:rsidTr="00C049D3">
        <w:trPr>
          <w:trHeight w:val="389"/>
        </w:trPr>
        <w:tc>
          <w:tcPr>
            <w:tcW w:w="4112" w:type="dxa"/>
            <w:vAlign w:val="center"/>
          </w:tcPr>
          <w:p w:rsidR="0019230F" w:rsidRPr="0004728F" w:rsidRDefault="0019230F" w:rsidP="00C049D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4728F">
              <w:rPr>
                <w:rFonts w:ascii="Times New Roman" w:hAnsi="Times New Roman"/>
                <w:sz w:val="28"/>
                <w:szCs w:val="28"/>
              </w:rPr>
              <w:t>Посада</w:t>
            </w:r>
          </w:p>
        </w:tc>
        <w:tc>
          <w:tcPr>
            <w:tcW w:w="5811" w:type="dxa"/>
            <w:gridSpan w:val="2"/>
          </w:tcPr>
          <w:p w:rsidR="0019230F" w:rsidRPr="0004728F" w:rsidRDefault="0019230F" w:rsidP="00C049D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Учитель англійської та німецької мов</w:t>
            </w:r>
          </w:p>
        </w:tc>
      </w:tr>
      <w:tr w:rsidR="0019230F" w:rsidRPr="0004728F" w:rsidTr="00C049D3">
        <w:trPr>
          <w:trHeight w:val="389"/>
        </w:trPr>
        <w:tc>
          <w:tcPr>
            <w:tcW w:w="4112" w:type="dxa"/>
            <w:vAlign w:val="center"/>
          </w:tcPr>
          <w:p w:rsidR="0019230F" w:rsidRPr="0004728F" w:rsidRDefault="0019230F" w:rsidP="00C049D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4728F">
              <w:rPr>
                <w:rFonts w:ascii="Times New Roman" w:hAnsi="Times New Roman"/>
                <w:sz w:val="28"/>
                <w:szCs w:val="28"/>
              </w:rPr>
              <w:t>Освіта (найменування вищого навчального закладу, рік закінчення навчання)</w:t>
            </w:r>
          </w:p>
        </w:tc>
        <w:tc>
          <w:tcPr>
            <w:tcW w:w="5811" w:type="dxa"/>
            <w:gridSpan w:val="2"/>
          </w:tcPr>
          <w:p w:rsidR="0019230F" w:rsidRPr="0004728F" w:rsidRDefault="0019230F" w:rsidP="002C6F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Сумський державний педагогічний університет імені А.С.Макаренка, 2009 рік</w:t>
            </w:r>
          </w:p>
        </w:tc>
      </w:tr>
      <w:tr w:rsidR="0019230F" w:rsidRPr="0004728F" w:rsidTr="00C049D3">
        <w:trPr>
          <w:trHeight w:val="389"/>
        </w:trPr>
        <w:tc>
          <w:tcPr>
            <w:tcW w:w="4112" w:type="dxa"/>
            <w:vAlign w:val="center"/>
          </w:tcPr>
          <w:p w:rsidR="0019230F" w:rsidRPr="0004728F" w:rsidRDefault="0019230F" w:rsidP="00C049D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4728F">
              <w:rPr>
                <w:rFonts w:ascii="Times New Roman" w:hAnsi="Times New Roman"/>
                <w:sz w:val="28"/>
                <w:szCs w:val="28"/>
              </w:rPr>
              <w:t xml:space="preserve">Самоосвіта (за останні 5 років; очна, дистанційна форма; рік проходження та найменування освітніх програм, курсів, тренінгів тощо) </w:t>
            </w:r>
          </w:p>
        </w:tc>
        <w:tc>
          <w:tcPr>
            <w:tcW w:w="5811" w:type="dxa"/>
            <w:gridSpan w:val="2"/>
          </w:tcPr>
          <w:p w:rsidR="0019230F" w:rsidRPr="0004728F" w:rsidRDefault="0019230F" w:rsidP="00C049D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Сумський обласний інститут післядипломної педагогічної освіти, 2013 рік (дистанційна форма навчання)</w:t>
            </w:r>
          </w:p>
        </w:tc>
      </w:tr>
      <w:tr w:rsidR="0019230F" w:rsidRPr="0004728F" w:rsidTr="00C049D3">
        <w:trPr>
          <w:trHeight w:val="389"/>
        </w:trPr>
        <w:tc>
          <w:tcPr>
            <w:tcW w:w="4112" w:type="dxa"/>
            <w:vAlign w:val="center"/>
          </w:tcPr>
          <w:p w:rsidR="0019230F" w:rsidRPr="0004728F" w:rsidRDefault="0019230F" w:rsidP="00C049D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4728F">
              <w:rPr>
                <w:rFonts w:ascii="Times New Roman" w:hAnsi="Times New Roman"/>
                <w:sz w:val="28"/>
                <w:szCs w:val="28"/>
              </w:rPr>
              <w:t xml:space="preserve">Педагогічний стаж </w:t>
            </w:r>
          </w:p>
        </w:tc>
        <w:tc>
          <w:tcPr>
            <w:tcW w:w="5811" w:type="dxa"/>
            <w:gridSpan w:val="2"/>
          </w:tcPr>
          <w:p w:rsidR="0019230F" w:rsidRPr="0004728F" w:rsidRDefault="0019230F" w:rsidP="00C049D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 років</w:t>
            </w:r>
          </w:p>
        </w:tc>
      </w:tr>
      <w:tr w:rsidR="0019230F" w:rsidRPr="0004728F" w:rsidTr="00C049D3">
        <w:trPr>
          <w:trHeight w:val="241"/>
        </w:trPr>
        <w:tc>
          <w:tcPr>
            <w:tcW w:w="4112" w:type="dxa"/>
            <w:vAlign w:val="center"/>
          </w:tcPr>
          <w:p w:rsidR="0019230F" w:rsidRPr="0004728F" w:rsidRDefault="0019230F" w:rsidP="00C049D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4728F">
              <w:rPr>
                <w:rFonts w:ascii="Times New Roman" w:hAnsi="Times New Roman"/>
                <w:sz w:val="28"/>
                <w:szCs w:val="28"/>
              </w:rPr>
              <w:t>Кваліфікаційна категорія</w:t>
            </w:r>
          </w:p>
        </w:tc>
        <w:tc>
          <w:tcPr>
            <w:tcW w:w="5811" w:type="dxa"/>
            <w:gridSpan w:val="2"/>
          </w:tcPr>
          <w:p w:rsidR="0019230F" w:rsidRPr="0004728F" w:rsidRDefault="0019230F" w:rsidP="00C049D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Спеціаліст ІІ категорії</w:t>
            </w:r>
          </w:p>
        </w:tc>
      </w:tr>
      <w:tr w:rsidR="0019230F" w:rsidRPr="0004728F" w:rsidTr="00C049D3">
        <w:trPr>
          <w:trHeight w:val="241"/>
        </w:trPr>
        <w:tc>
          <w:tcPr>
            <w:tcW w:w="4112" w:type="dxa"/>
            <w:vAlign w:val="center"/>
          </w:tcPr>
          <w:p w:rsidR="0019230F" w:rsidRPr="0004728F" w:rsidRDefault="0019230F" w:rsidP="00C049D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4728F">
              <w:rPr>
                <w:rFonts w:ascii="Times New Roman" w:hAnsi="Times New Roman"/>
                <w:sz w:val="28"/>
                <w:szCs w:val="28"/>
              </w:rPr>
              <w:t xml:space="preserve">Звання </w:t>
            </w:r>
          </w:p>
        </w:tc>
        <w:tc>
          <w:tcPr>
            <w:tcW w:w="5811" w:type="dxa"/>
            <w:gridSpan w:val="2"/>
          </w:tcPr>
          <w:p w:rsidR="0019230F" w:rsidRPr="0004728F" w:rsidRDefault="0019230F" w:rsidP="00C049D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9230F" w:rsidRPr="0004728F" w:rsidTr="00C049D3">
        <w:trPr>
          <w:trHeight w:val="241"/>
        </w:trPr>
        <w:tc>
          <w:tcPr>
            <w:tcW w:w="4112" w:type="dxa"/>
            <w:vAlign w:val="center"/>
          </w:tcPr>
          <w:p w:rsidR="0019230F" w:rsidRPr="0004728F" w:rsidRDefault="0019230F" w:rsidP="00C049D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4728F">
              <w:rPr>
                <w:rFonts w:ascii="Times New Roman" w:hAnsi="Times New Roman"/>
                <w:sz w:val="28"/>
                <w:szCs w:val="28"/>
              </w:rPr>
              <w:t>Педагогічне кредо</w:t>
            </w:r>
          </w:p>
        </w:tc>
        <w:tc>
          <w:tcPr>
            <w:tcW w:w="5811" w:type="dxa"/>
            <w:gridSpan w:val="2"/>
          </w:tcPr>
          <w:p w:rsidR="0019230F" w:rsidRPr="002C6F48" w:rsidRDefault="0019230F" w:rsidP="002C6F48">
            <w:pP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6F48">
              <w:rPr>
                <w:rFonts w:ascii="Times New Roman" w:hAnsi="Times New Roman"/>
                <w:iCs/>
                <w:sz w:val="28"/>
                <w:szCs w:val="28"/>
              </w:rPr>
              <w:t>“</w:t>
            </w:r>
            <w:r w:rsidRPr="002C6F48">
              <w:rPr>
                <w:rFonts w:ascii="Times New Roman" w:hAnsi="Times New Roman"/>
                <w:b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2C6F48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Учитись важко, а навчить ще важче.  Але не мусиш зупинятись ти, як учням віддаси усе найкраще,  то й ти сягнеш нової висоти</w:t>
            </w:r>
            <w:r w:rsidRPr="002C6F48">
              <w:rPr>
                <w:rFonts w:ascii="Times New Roman" w:hAnsi="Times New Roman"/>
                <w:iCs/>
                <w:sz w:val="28"/>
                <w:szCs w:val="28"/>
              </w:rPr>
              <w:t xml:space="preserve">” </w:t>
            </w:r>
          </w:p>
          <w:p w:rsidR="0019230F" w:rsidRPr="0004728F" w:rsidRDefault="0019230F" w:rsidP="00C049D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9230F" w:rsidRPr="0004728F" w:rsidTr="00C049D3">
        <w:trPr>
          <w:trHeight w:val="241"/>
        </w:trPr>
        <w:tc>
          <w:tcPr>
            <w:tcW w:w="9923" w:type="dxa"/>
            <w:gridSpan w:val="3"/>
            <w:vAlign w:val="center"/>
          </w:tcPr>
          <w:p w:rsidR="0019230F" w:rsidRPr="0004728F" w:rsidRDefault="0019230F" w:rsidP="00C049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28F">
              <w:rPr>
                <w:rFonts w:ascii="Times New Roman" w:hAnsi="Times New Roman"/>
                <w:sz w:val="28"/>
                <w:szCs w:val="28"/>
              </w:rPr>
              <w:t xml:space="preserve">Технології, методи та форми, що використовуються </w:t>
            </w:r>
          </w:p>
          <w:p w:rsidR="0019230F" w:rsidRPr="0004728F" w:rsidRDefault="0019230F" w:rsidP="00C049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28F">
              <w:rPr>
                <w:rFonts w:ascii="Times New Roman" w:hAnsi="Times New Roman"/>
                <w:sz w:val="28"/>
                <w:szCs w:val="28"/>
              </w:rPr>
              <w:t xml:space="preserve">в навчально-виховному процесі </w:t>
            </w:r>
          </w:p>
        </w:tc>
      </w:tr>
      <w:tr w:rsidR="0019230F" w:rsidRPr="0004728F" w:rsidTr="00C049D3">
        <w:trPr>
          <w:trHeight w:val="241"/>
        </w:trPr>
        <w:tc>
          <w:tcPr>
            <w:tcW w:w="9923" w:type="dxa"/>
            <w:gridSpan w:val="3"/>
            <w:vAlign w:val="center"/>
          </w:tcPr>
          <w:p w:rsidR="0019230F" w:rsidRDefault="0019230F" w:rsidP="00777A5A">
            <w:pPr>
              <w:widowControl w:val="0"/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77A5A">
              <w:rPr>
                <w:rFonts w:ascii="Times New Roman" w:hAnsi="Times New Roman"/>
                <w:sz w:val="28"/>
                <w:szCs w:val="28"/>
              </w:rPr>
              <w:t>Інтерактивні технології: робота в парах, робота в групах, мікрофон, мозковий штурм, рольові ігри; ІКТ: мультимедійні презентації, відеопісні, метод проектів.</w:t>
            </w:r>
          </w:p>
          <w:p w:rsidR="0019230F" w:rsidRPr="00777A5A" w:rsidRDefault="0019230F" w:rsidP="00777A5A">
            <w:pPr>
              <w:widowControl w:val="0"/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9230F" w:rsidRPr="0004728F" w:rsidTr="00C049D3">
        <w:trPr>
          <w:trHeight w:val="241"/>
        </w:trPr>
        <w:tc>
          <w:tcPr>
            <w:tcW w:w="9923" w:type="dxa"/>
            <w:gridSpan w:val="3"/>
            <w:vAlign w:val="center"/>
          </w:tcPr>
          <w:p w:rsidR="0019230F" w:rsidRPr="0004728F" w:rsidRDefault="0019230F" w:rsidP="00C049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28F">
              <w:rPr>
                <w:rFonts w:ascii="Times New Roman" w:hAnsi="Times New Roman"/>
                <w:sz w:val="28"/>
                <w:szCs w:val="28"/>
              </w:rPr>
              <w:t xml:space="preserve">Автопортрет «Я – педагог і особистість» </w:t>
            </w:r>
          </w:p>
          <w:p w:rsidR="0019230F" w:rsidRPr="0004728F" w:rsidRDefault="0019230F" w:rsidP="00C049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28F">
              <w:rPr>
                <w:rFonts w:ascii="Times New Roman" w:hAnsi="Times New Roman"/>
                <w:sz w:val="28"/>
                <w:szCs w:val="28"/>
              </w:rPr>
              <w:t>(у формі есе)</w:t>
            </w:r>
          </w:p>
        </w:tc>
      </w:tr>
      <w:tr w:rsidR="0019230F" w:rsidRPr="0004728F" w:rsidTr="00C049D3">
        <w:trPr>
          <w:trHeight w:val="425"/>
        </w:trPr>
        <w:tc>
          <w:tcPr>
            <w:tcW w:w="9923" w:type="dxa"/>
            <w:gridSpan w:val="3"/>
            <w:vAlign w:val="center"/>
          </w:tcPr>
          <w:p w:rsidR="0019230F" w:rsidRPr="00856F65" w:rsidRDefault="0019230F" w:rsidP="00BB3876">
            <w:pPr>
              <w:spacing w:after="0" w:line="240" w:lineRule="auto"/>
              <w:jc w:val="both"/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  <w:t xml:space="preserve">      </w:t>
            </w:r>
            <w:r w:rsidRPr="00856F65"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  <w:t>«Ма</w:t>
            </w:r>
            <w:r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  <w:t>м, а ти вмієш літати?» - запитала я  одного разу в дитинстві.</w:t>
            </w:r>
            <w:r w:rsidRPr="00856F65"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  <w:t xml:space="preserve"> «М</w:t>
            </w:r>
            <w:r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  <w:t>ені наснилося, що я літала</w:t>
            </w:r>
            <w:r w:rsidRPr="00856F65"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  <w:t xml:space="preserve"> над містом. Це добре? </w:t>
            </w:r>
            <w:r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  <w:t>»-« Ну, звичайно ж, добре, доню</w:t>
            </w:r>
            <w:r w:rsidRPr="00856F65"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  <w:t>! Ти літаєш, і</w:t>
            </w:r>
            <w:r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  <w:t xml:space="preserve"> значить, ростеш! »- відповіла вона лагідно.</w:t>
            </w:r>
          </w:p>
          <w:p w:rsidR="0019230F" w:rsidRPr="00B57591" w:rsidRDefault="0019230F" w:rsidP="00BB387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color w:val="212121"/>
                <w:sz w:val="28"/>
                <w:szCs w:val="28"/>
              </w:rPr>
            </w:pPr>
            <w:r>
              <w:rPr>
                <w:rFonts w:ascii="Times New Roman" w:hAnsi="Times New Roman"/>
                <w:color w:val="212121"/>
                <w:sz w:val="28"/>
                <w:szCs w:val="28"/>
              </w:rPr>
              <w:t xml:space="preserve">     </w:t>
            </w:r>
            <w:r w:rsidRPr="00B57591">
              <w:rPr>
                <w:rFonts w:ascii="Times New Roman" w:hAnsi="Times New Roman"/>
                <w:color w:val="212121"/>
                <w:sz w:val="28"/>
                <w:szCs w:val="28"/>
              </w:rPr>
              <w:t xml:space="preserve">Люди мріють літати з найдавніших часів. У багатьох політ асоціюється з п'янкою свободою, нестримним щастям, можливістю досягти недосяжного, реалізувати свої плани і мрії. </w:t>
            </w:r>
            <w:r>
              <w:rPr>
                <w:rFonts w:ascii="Times New Roman" w:hAnsi="Times New Roman"/>
                <w:color w:val="212121"/>
                <w:sz w:val="28"/>
                <w:szCs w:val="28"/>
              </w:rPr>
              <w:t>Думаю, що саме ці відчуття пережи</w:t>
            </w:r>
            <w:r w:rsidRPr="00B57591">
              <w:rPr>
                <w:rFonts w:ascii="Times New Roman" w:hAnsi="Times New Roman"/>
                <w:color w:val="212121"/>
                <w:sz w:val="28"/>
                <w:szCs w:val="28"/>
              </w:rPr>
              <w:t>вали герої деяких літературних творів, запитуючи, чому люди не літають так, як птахи.</w:t>
            </w:r>
          </w:p>
          <w:p w:rsidR="0019230F" w:rsidRPr="00B57591" w:rsidRDefault="0019230F" w:rsidP="00BB387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color w:val="212121"/>
                <w:sz w:val="28"/>
                <w:szCs w:val="28"/>
              </w:rPr>
            </w:pPr>
            <w:r w:rsidRPr="00B57591">
              <w:rPr>
                <w:rFonts w:ascii="Times New Roman" w:hAnsi="Times New Roman"/>
                <w:color w:val="212121"/>
                <w:sz w:val="28"/>
                <w:szCs w:val="28"/>
              </w:rPr>
              <w:t>Чи вмію я літати? Думаю так! Для мене відчуття польоту дуже зн</w:t>
            </w:r>
            <w:r>
              <w:rPr>
                <w:rFonts w:ascii="Times New Roman" w:hAnsi="Times New Roman"/>
                <w:color w:val="212121"/>
                <w:sz w:val="28"/>
                <w:szCs w:val="28"/>
              </w:rPr>
              <w:t>ачимо й настає щоразу, коли я</w:t>
            </w:r>
            <w:r w:rsidRPr="00B57591">
              <w:rPr>
                <w:rFonts w:ascii="Times New Roman" w:hAnsi="Times New Roman"/>
                <w:color w:val="212121"/>
                <w:sz w:val="28"/>
                <w:szCs w:val="28"/>
              </w:rPr>
              <w:t xml:space="preserve"> переживаю професійний успіх. Звичайно, такі миті бувають не кож</w:t>
            </w:r>
            <w:r>
              <w:rPr>
                <w:rFonts w:ascii="Times New Roman" w:hAnsi="Times New Roman"/>
                <w:color w:val="212121"/>
                <w:sz w:val="28"/>
                <w:szCs w:val="28"/>
              </w:rPr>
              <w:t>ного дня</w:t>
            </w:r>
            <w:r w:rsidRPr="00B57591">
              <w:rPr>
                <w:rFonts w:ascii="Times New Roman" w:hAnsi="Times New Roman"/>
                <w:color w:val="212121"/>
                <w:sz w:val="28"/>
                <w:szCs w:val="28"/>
              </w:rPr>
              <w:t>. Але вони окриляють і дають сили йти далі, прагнути до подальшого розвитку і вдосконалення.</w:t>
            </w:r>
          </w:p>
          <w:p w:rsidR="0019230F" w:rsidRDefault="0019230F" w:rsidP="00BB3876">
            <w:pPr>
              <w:spacing w:after="0" w:line="240" w:lineRule="auto"/>
              <w:jc w:val="both"/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  <w:t xml:space="preserve">     </w:t>
            </w:r>
            <w:r w:rsidRPr="00856F65"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  <w:t xml:space="preserve">Мені в житті пощастило: я вчитель. І шанс злетіти у мене є </w:t>
            </w:r>
            <w:r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  <w:t>чи не щодня</w:t>
            </w:r>
            <w:r w:rsidRPr="00856F65"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  <w:t>. Адже спосіб «отримати крила» дуже простий: вдалий урок, цікавий проект, перемога учнів в олімпіаді, високі бали на іспиті. А ще мене окриляють такі с</w:t>
            </w:r>
            <w:r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  <w:t>лова: «Ура, завтра знову німецька!», а</w:t>
            </w:r>
            <w:r w:rsidRPr="00856F65"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  <w:t>бо: «Сьогодні був найкращий урок!».</w:t>
            </w:r>
          </w:p>
          <w:p w:rsidR="0019230F" w:rsidRPr="00F01134" w:rsidRDefault="0019230F" w:rsidP="00BB3876">
            <w:pPr>
              <w:spacing w:after="0" w:line="240" w:lineRule="auto"/>
              <w:jc w:val="both"/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212121"/>
                <w:sz w:val="28"/>
                <w:szCs w:val="28"/>
              </w:rPr>
              <w:t xml:space="preserve">      </w:t>
            </w:r>
            <w:r w:rsidRPr="00856F65">
              <w:rPr>
                <w:rFonts w:ascii="Times New Roman" w:hAnsi="Times New Roman"/>
                <w:color w:val="212121"/>
                <w:sz w:val="28"/>
                <w:szCs w:val="28"/>
              </w:rPr>
              <w:t>Чи мрія</w:t>
            </w:r>
            <w:r>
              <w:rPr>
                <w:rFonts w:ascii="Times New Roman" w:hAnsi="Times New Roman"/>
                <w:color w:val="212121"/>
                <w:sz w:val="28"/>
                <w:szCs w:val="28"/>
              </w:rPr>
              <w:t>ла я стати вчителем? Ні! Ч</w:t>
            </w:r>
            <w:r w:rsidRPr="00856F65">
              <w:rPr>
                <w:rFonts w:ascii="Times New Roman" w:hAnsi="Times New Roman"/>
                <w:color w:val="212121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color w:val="212121"/>
                <w:sz w:val="28"/>
                <w:szCs w:val="28"/>
              </w:rPr>
              <w:t xml:space="preserve"> грала</w:t>
            </w:r>
            <w:r w:rsidRPr="00856F65">
              <w:rPr>
                <w:rFonts w:ascii="Times New Roman" w:hAnsi="Times New Roman"/>
                <w:color w:val="212121"/>
                <w:sz w:val="28"/>
                <w:szCs w:val="28"/>
              </w:rPr>
              <w:t xml:space="preserve"> в дитинстві в школу? Ні!</w:t>
            </w:r>
            <w:r>
              <w:rPr>
                <w:rFonts w:ascii="Times New Roman" w:hAnsi="Times New Roman"/>
                <w:color w:val="212121"/>
                <w:sz w:val="28"/>
                <w:szCs w:val="28"/>
              </w:rPr>
              <w:t xml:space="preserve"> Дивлячись на своїх улюблених учителів, я розуміла</w:t>
            </w:r>
            <w:r w:rsidRPr="00856F65">
              <w:rPr>
                <w:rFonts w:ascii="Times New Roman" w:hAnsi="Times New Roman"/>
                <w:color w:val="212121"/>
                <w:sz w:val="28"/>
                <w:szCs w:val="28"/>
              </w:rPr>
              <w:t>, що вчитель</w:t>
            </w:r>
            <w:r>
              <w:rPr>
                <w:rFonts w:ascii="Times New Roman" w:hAnsi="Times New Roman"/>
                <w:color w:val="212121"/>
                <w:sz w:val="28"/>
                <w:szCs w:val="28"/>
              </w:rPr>
              <w:t xml:space="preserve"> не належить своїй родині, і все</w:t>
            </w:r>
            <w:r w:rsidRPr="00856F65">
              <w:rPr>
                <w:rFonts w:ascii="Times New Roman" w:hAnsi="Times New Roman"/>
                <w:color w:val="212121"/>
                <w:sz w:val="28"/>
                <w:szCs w:val="28"/>
              </w:rPr>
              <w:t xml:space="preserve"> його життя - це зошити, плани, наради і педр</w:t>
            </w:r>
            <w:r>
              <w:rPr>
                <w:rFonts w:ascii="Times New Roman" w:hAnsi="Times New Roman"/>
                <w:color w:val="212121"/>
                <w:sz w:val="28"/>
                <w:szCs w:val="28"/>
              </w:rPr>
              <w:t>ади. Навчаючись у школі, я вивчала англійську мову, яку обожнювала</w:t>
            </w:r>
            <w:r w:rsidRPr="00856F65">
              <w:rPr>
                <w:rFonts w:ascii="Times New Roman" w:hAnsi="Times New Roman"/>
                <w:color w:val="212121"/>
                <w:sz w:val="28"/>
                <w:szCs w:val="28"/>
              </w:rPr>
              <w:t>. Іноземні слова звучали для мене, як музик</w:t>
            </w:r>
            <w:r>
              <w:rPr>
                <w:rFonts w:ascii="Times New Roman" w:hAnsi="Times New Roman"/>
                <w:color w:val="212121"/>
                <w:sz w:val="28"/>
                <w:szCs w:val="28"/>
              </w:rPr>
              <w:t>а, і я старанно слухала касети</w:t>
            </w:r>
            <w:r w:rsidRPr="00856F65">
              <w:rPr>
                <w:rFonts w:ascii="Times New Roman" w:hAnsi="Times New Roman"/>
                <w:color w:val="212121"/>
                <w:sz w:val="28"/>
                <w:szCs w:val="28"/>
              </w:rPr>
              <w:t xml:space="preserve"> з піснями, уроками англійської та мріяла стати перекладачем.</w:t>
            </w:r>
          </w:p>
          <w:p w:rsidR="0019230F" w:rsidRPr="00856F65" w:rsidRDefault="0019230F" w:rsidP="00BB3876">
            <w:pPr>
              <w:pStyle w:val="HTMLPreformatted"/>
              <w:shd w:val="clear" w:color="auto" w:fill="FFFFFF"/>
              <w:jc w:val="both"/>
              <w:rPr>
                <w:rFonts w:ascii="Times New Roman" w:hAnsi="Times New Roman" w:cs="Times New Roman"/>
                <w:color w:val="21212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12121"/>
                <w:sz w:val="28"/>
                <w:szCs w:val="28"/>
              </w:rPr>
              <w:t xml:space="preserve">     </w:t>
            </w:r>
            <w:r w:rsidRPr="00856F65">
              <w:rPr>
                <w:rFonts w:ascii="Times New Roman" w:hAnsi="Times New Roman" w:cs="Times New Roman"/>
                <w:color w:val="212121"/>
                <w:sz w:val="28"/>
                <w:szCs w:val="28"/>
              </w:rPr>
              <w:t>Ось тільки здійснити свою мрію бу</w:t>
            </w:r>
            <w:r>
              <w:rPr>
                <w:rFonts w:ascii="Times New Roman" w:hAnsi="Times New Roman" w:cs="Times New Roman"/>
                <w:color w:val="212121"/>
                <w:sz w:val="28"/>
                <w:szCs w:val="28"/>
              </w:rPr>
              <w:t>ло нелегко. Після вступу на</w:t>
            </w:r>
            <w:r w:rsidRPr="00856F65">
              <w:rPr>
                <w:rFonts w:ascii="Times New Roman" w:hAnsi="Times New Roman" w:cs="Times New Roman"/>
                <w:color w:val="212121"/>
                <w:sz w:val="28"/>
                <w:szCs w:val="28"/>
              </w:rPr>
              <w:t xml:space="preserve"> факультет іноземних мов з'ясувалося, що сільська школа, </w:t>
            </w:r>
            <w:r>
              <w:rPr>
                <w:rFonts w:ascii="Times New Roman" w:hAnsi="Times New Roman" w:cs="Times New Roman"/>
                <w:color w:val="212121"/>
                <w:sz w:val="28"/>
                <w:szCs w:val="28"/>
              </w:rPr>
              <w:t>у</w:t>
            </w:r>
            <w:r w:rsidRPr="00856F65">
              <w:rPr>
                <w:rFonts w:ascii="Times New Roman" w:hAnsi="Times New Roman" w:cs="Times New Roman"/>
                <w:color w:val="212121"/>
                <w:sz w:val="28"/>
                <w:szCs w:val="28"/>
              </w:rPr>
              <w:t xml:space="preserve"> якій я вчилася, не здатна була забезпечити мене всіма необхідними знаннями лексики і граматики, навичками аудіювання </w:t>
            </w:r>
            <w:r>
              <w:rPr>
                <w:rFonts w:ascii="Times New Roman" w:hAnsi="Times New Roman" w:cs="Times New Roman"/>
                <w:color w:val="212121"/>
                <w:sz w:val="28"/>
                <w:szCs w:val="28"/>
              </w:rPr>
              <w:t>й</w:t>
            </w:r>
            <w:r w:rsidRPr="00856F65">
              <w:rPr>
                <w:rFonts w:ascii="Times New Roman" w:hAnsi="Times New Roman" w:cs="Times New Roman"/>
                <w:color w:val="212121"/>
                <w:sz w:val="28"/>
                <w:szCs w:val="28"/>
              </w:rPr>
              <w:t xml:space="preserve"> переказу газетних статей. У ній просто не було лінгафонного кабінету, не кажучи про наявність газет і книг англійською мовою.</w:t>
            </w:r>
          </w:p>
          <w:p w:rsidR="0019230F" w:rsidRPr="00856F65" w:rsidRDefault="0019230F" w:rsidP="00BB3876">
            <w:pPr>
              <w:pStyle w:val="HTMLPreformatted"/>
              <w:shd w:val="clear" w:color="auto" w:fill="FFFFFF"/>
              <w:jc w:val="both"/>
              <w:rPr>
                <w:rFonts w:ascii="Times New Roman" w:hAnsi="Times New Roman" w:cs="Times New Roman"/>
                <w:color w:val="21212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12121"/>
                <w:sz w:val="28"/>
                <w:szCs w:val="28"/>
              </w:rPr>
              <w:t>Тому п</w:t>
            </w:r>
            <w:r w:rsidRPr="00856F65">
              <w:rPr>
                <w:rFonts w:ascii="Times New Roman" w:hAnsi="Times New Roman" w:cs="Times New Roman"/>
                <w:color w:val="212121"/>
                <w:sz w:val="28"/>
                <w:szCs w:val="28"/>
              </w:rPr>
              <w:t>ротягом</w:t>
            </w:r>
            <w:r>
              <w:rPr>
                <w:rFonts w:ascii="Times New Roman" w:hAnsi="Times New Roman" w:cs="Times New Roman"/>
                <w:color w:val="212121"/>
                <w:sz w:val="28"/>
                <w:szCs w:val="28"/>
              </w:rPr>
              <w:t xml:space="preserve"> останнього</w:t>
            </w:r>
            <w:r w:rsidRPr="00856F65">
              <w:rPr>
                <w:rFonts w:ascii="Times New Roman" w:hAnsi="Times New Roman" w:cs="Times New Roman"/>
                <w:color w:val="212121"/>
                <w:sz w:val="28"/>
                <w:szCs w:val="28"/>
              </w:rPr>
              <w:t xml:space="preserve"> року</w:t>
            </w:r>
            <w:r>
              <w:rPr>
                <w:rFonts w:ascii="Times New Roman" w:hAnsi="Times New Roman" w:cs="Times New Roman"/>
                <w:color w:val="212121"/>
                <w:sz w:val="28"/>
                <w:szCs w:val="28"/>
              </w:rPr>
              <w:t xml:space="preserve"> навчання в школі</w:t>
            </w:r>
            <w:r w:rsidRPr="00856F65">
              <w:rPr>
                <w:rFonts w:ascii="Times New Roman" w:hAnsi="Times New Roman" w:cs="Times New Roman"/>
                <w:color w:val="212121"/>
                <w:sz w:val="28"/>
                <w:szCs w:val="28"/>
              </w:rPr>
              <w:t xml:space="preserve"> готувалася са</w:t>
            </w:r>
            <w:r>
              <w:rPr>
                <w:rFonts w:ascii="Times New Roman" w:hAnsi="Times New Roman" w:cs="Times New Roman"/>
                <w:color w:val="212121"/>
                <w:sz w:val="28"/>
                <w:szCs w:val="28"/>
              </w:rPr>
              <w:t>мостійно: самовчителі, касети, довідники</w:t>
            </w:r>
            <w:r w:rsidRPr="00856F65">
              <w:rPr>
                <w:rFonts w:ascii="Times New Roman" w:hAnsi="Times New Roman" w:cs="Times New Roman"/>
                <w:color w:val="212121"/>
                <w:sz w:val="28"/>
                <w:szCs w:val="28"/>
              </w:rPr>
              <w:t xml:space="preserve">. </w:t>
            </w:r>
          </w:p>
          <w:p w:rsidR="0019230F" w:rsidRDefault="0019230F" w:rsidP="00BB3876">
            <w:pPr>
              <w:spacing w:after="0" w:line="240" w:lineRule="auto"/>
              <w:jc w:val="both"/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  <w:t xml:space="preserve">     </w:t>
            </w:r>
            <w:r w:rsidRPr="00856F65"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  <w:t xml:space="preserve">І ось перша сходинка до моєї мрії подолана: </w:t>
            </w:r>
            <w:r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  <w:t xml:space="preserve"> складено</w:t>
            </w:r>
            <w:r w:rsidRPr="00856F65"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  <w:t xml:space="preserve"> вступний і</w:t>
            </w:r>
            <w:r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  <w:t>спит, і я студентка Сумського</w:t>
            </w:r>
            <w:r w:rsidRPr="00856F65"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  <w:t xml:space="preserve"> державного пе</w:t>
            </w:r>
            <w:r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  <w:t>дагогічного університе</w:t>
            </w:r>
            <w:r w:rsidRPr="00856F65"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  <w:t>ту</w:t>
            </w:r>
            <w:r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  <w:t xml:space="preserve"> імені А.С.Макаренка</w:t>
            </w:r>
            <w:r w:rsidRPr="00856F65"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  <w:t xml:space="preserve">. Тепер у мене є всі можливості: сучасна </w:t>
            </w:r>
            <w:r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  <w:t>бібліотека, щоденні заняття в лі</w:t>
            </w:r>
            <w:r w:rsidRPr="00856F65"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  <w:t>нгафонном</w:t>
            </w:r>
            <w:r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  <w:t>у кабінеті. Через два роки переді мною постало питання про вибір другої іноземної мови. Я почала вивчати німецьку, так як мріяла опанувати її.</w:t>
            </w:r>
          </w:p>
          <w:p w:rsidR="0019230F" w:rsidRDefault="0019230F" w:rsidP="00BB3876">
            <w:pPr>
              <w:spacing w:after="0" w:line="240" w:lineRule="auto"/>
              <w:jc w:val="both"/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212121"/>
                <w:sz w:val="28"/>
                <w:szCs w:val="28"/>
              </w:rPr>
              <w:t xml:space="preserve">      Настав 2009 рік. І ось уже я, вчитель англійської та німецької мов</w:t>
            </w:r>
            <w:r w:rsidRPr="00856F65">
              <w:rPr>
                <w:rFonts w:ascii="Times New Roman" w:hAnsi="Times New Roman"/>
                <w:color w:val="212121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color w:val="212121"/>
                <w:sz w:val="28"/>
                <w:szCs w:val="28"/>
              </w:rPr>
              <w:t xml:space="preserve">проводжу перший урок у рідній </w:t>
            </w:r>
            <w:r w:rsidRPr="00856F65">
              <w:rPr>
                <w:rFonts w:ascii="Times New Roman" w:hAnsi="Times New Roman"/>
                <w:color w:val="212121"/>
                <w:sz w:val="28"/>
                <w:szCs w:val="28"/>
              </w:rPr>
              <w:t>школі</w:t>
            </w:r>
            <w:r>
              <w:rPr>
                <w:rFonts w:ascii="Times New Roman" w:hAnsi="Times New Roman"/>
                <w:color w:val="212121"/>
                <w:sz w:val="28"/>
                <w:szCs w:val="28"/>
              </w:rPr>
              <w:t>, де не так давно навчали мене. І</w:t>
            </w:r>
            <w:r w:rsidRPr="00856F65">
              <w:rPr>
                <w:rFonts w:ascii="Times New Roman" w:hAnsi="Times New Roman"/>
                <w:color w:val="212121"/>
                <w:sz w:val="28"/>
                <w:szCs w:val="28"/>
              </w:rPr>
              <w:t xml:space="preserve"> закрутилося, закрутилося ...</w:t>
            </w:r>
          </w:p>
          <w:p w:rsidR="0019230F" w:rsidRPr="00856F65" w:rsidRDefault="0019230F" w:rsidP="00BB3876">
            <w:pPr>
              <w:spacing w:after="0" w:line="240" w:lineRule="auto"/>
              <w:jc w:val="both"/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  <w:t xml:space="preserve">     </w:t>
            </w:r>
            <w:r w:rsidRPr="00856F65"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  <w:t xml:space="preserve">«А як же мрія?» - запитаєте ви. Ну, звичайно ж, здійснилася! Адже вчитель англійської </w:t>
            </w:r>
            <w:r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  <w:t>та німецької мов</w:t>
            </w:r>
            <w:r w:rsidRPr="00856F65"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  <w:t xml:space="preserve"> - це і перекладач, і екскурсовод, і поет</w:t>
            </w:r>
            <w:r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  <w:t>, і співак. На уроці іноземної мови</w:t>
            </w:r>
            <w:r w:rsidRPr="00856F65"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  <w:t xml:space="preserve"> можливо все! Це не робота, а мрія. Кожен урок - можливість реалі</w:t>
            </w:r>
            <w:r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  <w:t>зувати себе, утілити нові ідеї, проекти, використ</w:t>
            </w:r>
            <w:r w:rsidRPr="00856F65"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  <w:t>ати нові техноло</w:t>
            </w:r>
            <w:r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  <w:t>гії і прийоми   й</w:t>
            </w:r>
            <w:r w:rsidRPr="00856F65"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  <w:t xml:space="preserve"> побачити результати своїх учнів. Будні і свята, ігри та конкурси, співтворчість і пошук, маленьк</w:t>
            </w:r>
            <w:r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  <w:t>і і великі перемоги і звершення- все це шкільне життя!</w:t>
            </w:r>
          </w:p>
          <w:p w:rsidR="0019230F" w:rsidRDefault="0019230F" w:rsidP="00BB3876">
            <w:pPr>
              <w:spacing w:after="0" w:line="240" w:lineRule="auto"/>
              <w:jc w:val="both"/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  <w:t xml:space="preserve">      «Я - вчитель», і цим живу, і цим пишаюся, і цим щаслива. Ч</w:t>
            </w:r>
            <w:r w:rsidRPr="00856F65"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  <w:t>екаю кожен новий день, коже</w:t>
            </w:r>
            <w:r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  <w:t>н урок, кожного нового учня. Вчу і вчуся! У</w:t>
            </w:r>
            <w:r w:rsidRPr="00856F65"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  <w:t xml:space="preserve"> своїй роботі намагаюся керуватися виробленими мною з роками принципами. Принцип перший: «Зако</w:t>
            </w:r>
            <w:r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  <w:t>хай учня в свій предмет. Домогтися</w:t>
            </w:r>
            <w:r w:rsidRPr="00856F65"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  <w:t xml:space="preserve"> того, щоб він став для нього одним </w:t>
            </w:r>
            <w:r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  <w:t>з улюблених</w:t>
            </w:r>
            <w:r w:rsidRPr="00856F65"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  <w:t>». Бо, на думку Гете, навчитися можна тільки тому, що любиш. І «немає більш швидкого шляху до оволодіння знаннями, ніж щира любов до мудрого вчителя».</w:t>
            </w:r>
            <w:r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  <w:t xml:space="preserve"> </w:t>
            </w:r>
            <w:r w:rsidRPr="00856F65"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  <w:t>А головне при цьому - знайти потріб</w:t>
            </w:r>
            <w:r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  <w:t>ні слова, нестандартні прийоми й</w:t>
            </w:r>
            <w:r w:rsidRPr="00856F65"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  <w:t xml:space="preserve"> методи, викликати довіру </w:t>
            </w:r>
            <w:r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  <w:t>й інтерес. О</w:t>
            </w:r>
            <w:r w:rsidRPr="00856F65"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  <w:t>брати цікаву форму уроку, створити ситуацію успіху для кожного. Захопити, запалити дослідницькою роботою, творчими за</w:t>
            </w:r>
            <w:r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  <w:t>вданнями, історією, традиціями й</w:t>
            </w:r>
            <w:r w:rsidRPr="00856F65"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  <w:t xml:space="preserve"> культурою Великобританії</w:t>
            </w:r>
            <w:r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  <w:t>, Німеччини</w:t>
            </w:r>
            <w:r w:rsidRPr="00856F65"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  <w:t xml:space="preserve">. Домогтися того, щоб дитина відчувала задоволення від досягнутих успіхів, від усього зробленого, </w:t>
            </w:r>
            <w:r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  <w:t>сказаного, прочитаного й прагнула</w:t>
            </w:r>
            <w:r w:rsidRPr="00856F65"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  <w:t xml:space="preserve"> до подальшого пізнання. Адже «учень, який вчиться без бажання - це птах без крил».</w:t>
            </w:r>
          </w:p>
          <w:p w:rsidR="0019230F" w:rsidRPr="00856F65" w:rsidRDefault="0019230F" w:rsidP="00BB3876">
            <w:pPr>
              <w:pStyle w:val="HTMLPreformatted"/>
              <w:shd w:val="clear" w:color="auto" w:fill="FFFFFF"/>
              <w:jc w:val="both"/>
              <w:rPr>
                <w:rFonts w:ascii="Times New Roman" w:hAnsi="Times New Roman" w:cs="Times New Roman"/>
                <w:color w:val="21212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12121"/>
                <w:sz w:val="28"/>
                <w:szCs w:val="28"/>
              </w:rPr>
              <w:t xml:space="preserve">      </w:t>
            </w:r>
            <w:r w:rsidRPr="00856F65">
              <w:rPr>
                <w:rFonts w:ascii="Times New Roman" w:hAnsi="Times New Roman" w:cs="Times New Roman"/>
                <w:color w:val="212121"/>
                <w:sz w:val="28"/>
                <w:szCs w:val="28"/>
              </w:rPr>
              <w:t xml:space="preserve">Пройде </w:t>
            </w:r>
            <w:r>
              <w:rPr>
                <w:rFonts w:ascii="Times New Roman" w:hAnsi="Times New Roman" w:cs="Times New Roman"/>
                <w:color w:val="212121"/>
                <w:sz w:val="28"/>
                <w:szCs w:val="28"/>
              </w:rPr>
              <w:t>багато днів, можливо, ро</w:t>
            </w:r>
            <w:r w:rsidRPr="00856F65">
              <w:rPr>
                <w:rFonts w:ascii="Times New Roman" w:hAnsi="Times New Roman" w:cs="Times New Roman"/>
                <w:color w:val="212121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color w:val="212121"/>
                <w:sz w:val="28"/>
                <w:szCs w:val="28"/>
              </w:rPr>
              <w:t>ів. І ось одного разу</w:t>
            </w:r>
            <w:r w:rsidRPr="00856F65">
              <w:rPr>
                <w:rFonts w:ascii="Times New Roman" w:hAnsi="Times New Roman" w:cs="Times New Roman"/>
                <w:color w:val="212121"/>
                <w:sz w:val="28"/>
                <w:szCs w:val="28"/>
              </w:rPr>
              <w:t xml:space="preserve"> той, хто насилу читав і відсиджувався на останній парті, стане твоїм улюбленим учнем і головним помічником на уроці. Головне - вірити, вірити в кожного. А головною нагородою для тебе стануть прості слова одного з учнів: «Я мрію стати вчителем </w:t>
            </w:r>
            <w:r>
              <w:rPr>
                <w:rFonts w:ascii="Times New Roman" w:hAnsi="Times New Roman" w:cs="Times New Roman"/>
                <w:color w:val="212121"/>
                <w:sz w:val="28"/>
                <w:szCs w:val="28"/>
              </w:rPr>
              <w:t>англійської чи німецької</w:t>
            </w:r>
            <w:r w:rsidRPr="00856F65">
              <w:rPr>
                <w:rFonts w:ascii="Times New Roman" w:hAnsi="Times New Roman" w:cs="Times New Roman"/>
                <w:color w:val="212121"/>
                <w:sz w:val="28"/>
                <w:szCs w:val="28"/>
              </w:rPr>
              <w:t>!», Або: «Я дуже хочу стати перекладачем!».</w:t>
            </w:r>
          </w:p>
          <w:p w:rsidR="0019230F" w:rsidRPr="00856F65" w:rsidRDefault="0019230F" w:rsidP="00BB3876">
            <w:pPr>
              <w:pStyle w:val="HTMLPreformatted"/>
              <w:shd w:val="clear" w:color="auto" w:fill="FFFFFF"/>
              <w:jc w:val="both"/>
              <w:rPr>
                <w:rFonts w:ascii="Times New Roman" w:hAnsi="Times New Roman" w:cs="Times New Roman"/>
                <w:color w:val="21212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Pr="00856F65">
              <w:rPr>
                <w:rFonts w:ascii="Times New Roman" w:hAnsi="Times New Roman" w:cs="Times New Roman"/>
                <w:sz w:val="28"/>
                <w:szCs w:val="28"/>
              </w:rPr>
              <w:t xml:space="preserve">І </w:t>
            </w:r>
            <w:r w:rsidRPr="00856F65">
              <w:rPr>
                <w:rFonts w:ascii="Times New Roman" w:hAnsi="Times New Roman" w:cs="Times New Roman"/>
                <w:color w:val="212121"/>
                <w:sz w:val="28"/>
                <w:szCs w:val="28"/>
              </w:rPr>
              <w:t xml:space="preserve">ще один принцип, як в медицині: «Не зашкодь учневі своєму». Ти учитель, і ти відповідальний за те, якими стануть твої учні. Ти відповідальний не тільки за їх саморозвиток, самоствердження, самовизначення, але </w:t>
            </w:r>
            <w:r>
              <w:rPr>
                <w:rFonts w:ascii="Times New Roman" w:hAnsi="Times New Roman" w:cs="Times New Roman"/>
                <w:color w:val="212121"/>
                <w:sz w:val="28"/>
                <w:szCs w:val="28"/>
              </w:rPr>
              <w:t>й саморегуляцію, самовиховання й</w:t>
            </w:r>
            <w:r w:rsidRPr="00856F65">
              <w:rPr>
                <w:rFonts w:ascii="Times New Roman" w:hAnsi="Times New Roman" w:cs="Times New Roman"/>
                <w:color w:val="212121"/>
                <w:sz w:val="28"/>
                <w:szCs w:val="28"/>
              </w:rPr>
              <w:t xml:space="preserve"> самореалізацію. Саме ти відповідальний за те, якими люд</w:t>
            </w:r>
            <w:r>
              <w:rPr>
                <w:rFonts w:ascii="Times New Roman" w:hAnsi="Times New Roman" w:cs="Times New Roman"/>
                <w:color w:val="212121"/>
                <w:sz w:val="28"/>
                <w:szCs w:val="28"/>
              </w:rPr>
              <w:t>ьми стануть твої хлопчики й</w:t>
            </w:r>
            <w:r w:rsidRPr="00856F65">
              <w:rPr>
                <w:rFonts w:ascii="Times New Roman" w:hAnsi="Times New Roman" w:cs="Times New Roman"/>
                <w:color w:val="212121"/>
                <w:sz w:val="28"/>
                <w:szCs w:val="28"/>
              </w:rPr>
              <w:t xml:space="preserve"> дівчатка. «Ви</w:t>
            </w:r>
            <w:r>
              <w:rPr>
                <w:rFonts w:ascii="Times New Roman" w:hAnsi="Times New Roman" w:cs="Times New Roman"/>
                <w:color w:val="212121"/>
                <w:sz w:val="28"/>
                <w:szCs w:val="28"/>
              </w:rPr>
              <w:t>ховати людину інтелектуально,</w:t>
            </w:r>
            <w:r w:rsidRPr="00856F65">
              <w:rPr>
                <w:rFonts w:ascii="Times New Roman" w:hAnsi="Times New Roman" w:cs="Times New Roman"/>
                <w:color w:val="212121"/>
                <w:sz w:val="28"/>
                <w:szCs w:val="28"/>
              </w:rPr>
              <w:t xml:space="preserve"> не виховавши його морально, - означає вирости</w:t>
            </w:r>
            <w:r>
              <w:rPr>
                <w:rFonts w:ascii="Times New Roman" w:hAnsi="Times New Roman" w:cs="Times New Roman"/>
                <w:color w:val="212121"/>
                <w:sz w:val="28"/>
                <w:szCs w:val="28"/>
              </w:rPr>
              <w:t>ти загрозу для суспільства». П</w:t>
            </w:r>
            <w:r w:rsidRPr="00856F65">
              <w:rPr>
                <w:rFonts w:ascii="Times New Roman" w:hAnsi="Times New Roman" w:cs="Times New Roman"/>
                <w:color w:val="212121"/>
                <w:sz w:val="28"/>
                <w:szCs w:val="28"/>
              </w:rPr>
              <w:t xml:space="preserve">ерефразовуючи </w:t>
            </w:r>
            <w:r>
              <w:rPr>
                <w:rFonts w:ascii="Times New Roman" w:hAnsi="Times New Roman" w:cs="Times New Roman"/>
                <w:color w:val="212121"/>
                <w:sz w:val="28"/>
                <w:szCs w:val="28"/>
              </w:rPr>
              <w:t xml:space="preserve"> думку</w:t>
            </w:r>
            <w:r w:rsidRPr="00856F65">
              <w:rPr>
                <w:rFonts w:ascii="Times New Roman" w:hAnsi="Times New Roman" w:cs="Times New Roman"/>
                <w:color w:val="212121"/>
                <w:sz w:val="28"/>
                <w:szCs w:val="28"/>
              </w:rPr>
              <w:t xml:space="preserve"> маленького принца, я б додала: «Ми відповідаємо за тих, кого ми вчили». Ми не </w:t>
            </w:r>
            <w:r>
              <w:rPr>
                <w:rFonts w:ascii="Times New Roman" w:hAnsi="Times New Roman" w:cs="Times New Roman"/>
                <w:color w:val="212121"/>
                <w:sz w:val="28"/>
                <w:szCs w:val="28"/>
              </w:rPr>
              <w:t>маємо права на помилку</w:t>
            </w:r>
            <w:r w:rsidRPr="00856F65">
              <w:rPr>
                <w:rFonts w:ascii="Times New Roman" w:hAnsi="Times New Roman" w:cs="Times New Roman"/>
                <w:color w:val="212121"/>
                <w:sz w:val="28"/>
                <w:szCs w:val="28"/>
              </w:rPr>
              <w:t>.</w:t>
            </w:r>
          </w:p>
          <w:p w:rsidR="0019230F" w:rsidRDefault="0019230F" w:rsidP="00BB3876">
            <w:pPr>
              <w:spacing w:after="0" w:line="240" w:lineRule="auto"/>
              <w:jc w:val="both"/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  <w:t xml:space="preserve">      </w:t>
            </w:r>
            <w:r w:rsidRPr="00856F65"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  <w:t>Учитель не</w:t>
            </w:r>
            <w:r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  <w:t xml:space="preserve"> може не помітити, не розгледіти</w:t>
            </w:r>
            <w:r w:rsidRPr="00856F65"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  <w:t xml:space="preserve"> здібностей і т</w:t>
            </w:r>
            <w:r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  <w:t>алантів дитини, пройти повз її</w:t>
            </w:r>
            <w:r w:rsidRPr="00856F65"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  <w:t xml:space="preserve"> проблем</w:t>
            </w:r>
            <w:r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  <w:t>и й труднощі</w:t>
            </w:r>
            <w:r w:rsidRPr="00856F65"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  <w:t xml:space="preserve">. Учитель повинен уміти </w:t>
            </w:r>
            <w:r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  <w:t xml:space="preserve"> розуміти учня, поважати його думку</w:t>
            </w:r>
            <w:r w:rsidRPr="00856F65"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  <w:t>, будувати с</w:t>
            </w:r>
            <w:r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  <w:t>вою роботу таким чином, щоб школярі</w:t>
            </w:r>
            <w:r w:rsidRPr="00856F65"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  <w:t xml:space="preserve"> не </w:t>
            </w:r>
            <w:r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  <w:t xml:space="preserve"> страждали</w:t>
            </w:r>
            <w:r w:rsidRPr="00856F65"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  <w:t xml:space="preserve"> від</w:t>
            </w:r>
            <w:r w:rsidRPr="00856F65"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  <w:t xml:space="preserve"> жорсткого контролю і в той же час відчували підтримку наставника. І для цього ти повинен стати справжнім чарівн</w:t>
            </w:r>
            <w:r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  <w:t>иком, готовим дістати з магічного капелюха саме те, що необхідно</w:t>
            </w:r>
            <w:r w:rsidRPr="00856F65"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  <w:t>.</w:t>
            </w:r>
          </w:p>
          <w:p w:rsidR="0019230F" w:rsidRPr="00F01134" w:rsidRDefault="0019230F" w:rsidP="00BB3876">
            <w:pPr>
              <w:spacing w:after="0" w:line="240" w:lineRule="auto"/>
              <w:jc w:val="both"/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  <w:t xml:space="preserve">     І г</w:t>
            </w:r>
            <w:r w:rsidRPr="00856F65"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  <w:t>оловне не в тому, чи стануть вони перекладачам</w:t>
            </w:r>
            <w:r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  <w:t>и, у</w:t>
            </w:r>
            <w:r w:rsidRPr="00856F65"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  <w:t xml:space="preserve">чителями </w:t>
            </w:r>
            <w:r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  <w:t>іноземн</w:t>
            </w:r>
            <w:r w:rsidRPr="00856F65"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  <w:t>ої мови, діловими аташе або</w:t>
            </w:r>
            <w:r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  <w:t xml:space="preserve"> успішними бізнесменами. Важливо</w:t>
            </w:r>
            <w:r w:rsidRPr="00856F65"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  <w:t>, щоб вони стали порядними людьми, справ</w:t>
            </w:r>
            <w:r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  <w:t>жніми громадянами своєї країни й</w:t>
            </w:r>
            <w:r w:rsidRPr="00856F65"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  <w:t xml:space="preserve"> зберегли теплі почуття і доб</w:t>
            </w:r>
            <w:r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  <w:t xml:space="preserve">рі спогади про уроки. Ось тоді знову </w:t>
            </w:r>
            <w:r w:rsidRPr="00856F65"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  <w:t>гордо скажу: «Я</w:t>
            </w:r>
            <w:r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  <w:t xml:space="preserve"> -</w:t>
            </w:r>
            <w:r w:rsidRPr="00856F65"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  <w:t xml:space="preserve"> вчитель».</w:t>
            </w:r>
            <w:r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  <w:t xml:space="preserve"> Упевнена</w:t>
            </w:r>
            <w:r w:rsidRPr="00856F65"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  <w:t>, що людина може літати не тільки уві сні, а</w:t>
            </w:r>
            <w:r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  <w:t xml:space="preserve"> й наяву. Головне - правильно о</w:t>
            </w:r>
            <w:r w:rsidRPr="00856F65"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  <w:t>брати професію!</w:t>
            </w:r>
          </w:p>
          <w:p w:rsidR="0019230F" w:rsidRPr="002C6F48" w:rsidRDefault="0019230F" w:rsidP="00BB3876">
            <w:pPr>
              <w:spacing w:after="0" w:line="240" w:lineRule="auto"/>
              <w:jc w:val="both"/>
              <w:rPr>
                <w:rFonts w:ascii="Times New Roman" w:hAnsi="Times New Roman"/>
                <w:color w:val="212121"/>
                <w:sz w:val="28"/>
                <w:szCs w:val="28"/>
                <w:shd w:val="clear" w:color="auto" w:fill="FFFFFF"/>
              </w:rPr>
            </w:pPr>
          </w:p>
        </w:tc>
      </w:tr>
      <w:tr w:rsidR="0019230F" w:rsidRPr="0004728F" w:rsidTr="00C049D3">
        <w:trPr>
          <w:trHeight w:val="701"/>
        </w:trPr>
        <w:tc>
          <w:tcPr>
            <w:tcW w:w="4253" w:type="dxa"/>
            <w:gridSpan w:val="2"/>
            <w:vAlign w:val="center"/>
          </w:tcPr>
          <w:p w:rsidR="0019230F" w:rsidRPr="0004728F" w:rsidRDefault="0019230F" w:rsidP="00C049D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4728F">
              <w:rPr>
                <w:rFonts w:ascii="Times New Roman" w:hAnsi="Times New Roman"/>
                <w:sz w:val="28"/>
                <w:szCs w:val="28"/>
              </w:rPr>
              <w:t>Посилання на персональний Інтернет-ресурс (за наявності)</w:t>
            </w:r>
          </w:p>
        </w:tc>
        <w:tc>
          <w:tcPr>
            <w:tcW w:w="5670" w:type="dxa"/>
          </w:tcPr>
          <w:p w:rsidR="0019230F" w:rsidRPr="0004728F" w:rsidRDefault="0019230F" w:rsidP="00C049D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F48">
              <w:rPr>
                <w:rFonts w:ascii="Times New Roman" w:hAnsi="Times New Roman"/>
                <w:sz w:val="28"/>
                <w:szCs w:val="28"/>
              </w:rPr>
              <w:t>http://olyadumchikova.ucoz.ua</w:t>
            </w:r>
          </w:p>
        </w:tc>
      </w:tr>
    </w:tbl>
    <w:p w:rsidR="0019230F" w:rsidRDefault="0019230F"/>
    <w:sectPr w:rsidR="0019230F" w:rsidSect="008146F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C6F48"/>
    <w:rsid w:val="0004728F"/>
    <w:rsid w:val="000E6A8A"/>
    <w:rsid w:val="0019230F"/>
    <w:rsid w:val="001F4B0A"/>
    <w:rsid w:val="002B5FD7"/>
    <w:rsid w:val="002C6F48"/>
    <w:rsid w:val="0030545E"/>
    <w:rsid w:val="00463C1B"/>
    <w:rsid w:val="005A0883"/>
    <w:rsid w:val="006A05BC"/>
    <w:rsid w:val="00712C33"/>
    <w:rsid w:val="00757D20"/>
    <w:rsid w:val="00777A5A"/>
    <w:rsid w:val="008146F7"/>
    <w:rsid w:val="00826C97"/>
    <w:rsid w:val="00856F65"/>
    <w:rsid w:val="008C572A"/>
    <w:rsid w:val="009775AA"/>
    <w:rsid w:val="009D4E6A"/>
    <w:rsid w:val="00B57591"/>
    <w:rsid w:val="00B63A66"/>
    <w:rsid w:val="00B73AD5"/>
    <w:rsid w:val="00BB3876"/>
    <w:rsid w:val="00C049D3"/>
    <w:rsid w:val="00F01134"/>
    <w:rsid w:val="00F10ED0"/>
    <w:rsid w:val="00F56161"/>
    <w:rsid w:val="00FA49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6F48"/>
    <w:pPr>
      <w:spacing w:after="200" w:line="276" w:lineRule="auto"/>
    </w:pPr>
    <w:rPr>
      <w:rFonts w:eastAsia="Times New Roman"/>
      <w:lang w:val="uk-UA" w:eastAsia="uk-U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11">
    <w:name w:val="Font Style11"/>
    <w:uiPriority w:val="99"/>
    <w:rsid w:val="002C6F48"/>
    <w:rPr>
      <w:rFonts w:ascii="Times New Roman" w:hAnsi="Times New Roman"/>
      <w:spacing w:val="10"/>
      <w:sz w:val="24"/>
    </w:rPr>
  </w:style>
  <w:style w:type="paragraph" w:styleId="HTMLPreformatted">
    <w:name w:val="HTML Preformatted"/>
    <w:basedOn w:val="Normal"/>
    <w:link w:val="HTMLPreformattedChar"/>
    <w:uiPriority w:val="99"/>
    <w:semiHidden/>
    <w:rsid w:val="002C6F4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locked/>
    <w:rsid w:val="002C6F48"/>
    <w:rPr>
      <w:rFonts w:ascii="Courier New" w:hAnsi="Courier New" w:cs="Courier New"/>
      <w:sz w:val="20"/>
      <w:szCs w:val="20"/>
      <w:lang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26</TotalTime>
  <Pages>3</Pages>
  <Words>1061</Words>
  <Characters>6052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АЛЛО</dc:creator>
  <cp:keywords/>
  <dc:description/>
  <cp:lastModifiedBy>User</cp:lastModifiedBy>
  <cp:revision>12</cp:revision>
  <dcterms:created xsi:type="dcterms:W3CDTF">2017-11-20T18:08:00Z</dcterms:created>
  <dcterms:modified xsi:type="dcterms:W3CDTF">2017-12-11T12:14:00Z</dcterms:modified>
</cp:coreProperties>
</file>