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69" w:rsidRPr="00320544" w:rsidRDefault="009A6E69" w:rsidP="00792E89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 картка</w:t>
      </w:r>
    </w:p>
    <w:p w:rsidR="009A6E69" w:rsidRPr="00320544" w:rsidRDefault="009A6E69" w:rsidP="00792E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учасника 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обласногоно</w:t>
      </w:r>
      <w:r w:rsidRPr="00320544">
        <w:rPr>
          <w:sz w:val="28"/>
          <w:szCs w:val="28"/>
        </w:rPr>
        <w:t>) туру</w:t>
      </w:r>
    </w:p>
    <w:p w:rsidR="009A6E69" w:rsidRDefault="009A6E69" w:rsidP="00792E89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2017»</w:t>
      </w:r>
      <w:r w:rsidRPr="00C31D49">
        <w:t>*</w:t>
      </w:r>
    </w:p>
    <w:p w:rsidR="009A6E69" w:rsidRPr="00212490" w:rsidRDefault="009A6E69" w:rsidP="00792E89">
      <w:pPr>
        <w:jc w:val="center"/>
        <w:rPr>
          <w:b/>
          <w:bCs/>
          <w:sz w:val="28"/>
          <w:szCs w:val="28"/>
          <w:lang w:val="uk-UA"/>
        </w:rPr>
      </w:pPr>
      <w:r w:rsidRPr="00320544">
        <w:rPr>
          <w:sz w:val="28"/>
          <w:szCs w:val="28"/>
        </w:rPr>
        <w:t xml:space="preserve">у номінації </w:t>
      </w:r>
      <w:r>
        <w:rPr>
          <w:sz w:val="28"/>
          <w:szCs w:val="28"/>
          <w:lang w:val="uk-UA"/>
        </w:rPr>
        <w:t>«Музичне мистецтво»</w:t>
      </w:r>
    </w:p>
    <w:p w:rsidR="009A6E69" w:rsidRPr="004E770E" w:rsidRDefault="009A6E69" w:rsidP="00792E89">
      <w:pPr>
        <w:jc w:val="center"/>
        <w:rPr>
          <w:b/>
          <w:bCs/>
          <w:sz w:val="28"/>
          <w:szCs w:val="28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9A6E69" w:rsidRPr="00D10BB6">
        <w:trPr>
          <w:trHeight w:val="241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9A6E69" w:rsidRPr="00000580" w:rsidRDefault="009A6E69" w:rsidP="003114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Гриценко Світлана Миколаївна</w:t>
            </w:r>
          </w:p>
        </w:tc>
      </w:tr>
      <w:tr w:rsidR="009A6E69" w:rsidRPr="00D10BB6">
        <w:trPr>
          <w:trHeight w:val="241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9A6E69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 w:rsidRPr="007F38E6">
              <w:rPr>
                <w:sz w:val="28"/>
                <w:szCs w:val="28"/>
                <w:lang w:val="uk-UA"/>
              </w:rPr>
              <w:t xml:space="preserve">Свеська спеціалізована школа І-ІІІ </w:t>
            </w:r>
          </w:p>
          <w:p w:rsidR="009A6E69" w:rsidRPr="007F38E6" w:rsidRDefault="009A6E69" w:rsidP="003114BE">
            <w:pPr>
              <w:jc w:val="both"/>
              <w:rPr>
                <w:sz w:val="28"/>
                <w:szCs w:val="28"/>
              </w:rPr>
            </w:pPr>
            <w:r w:rsidRPr="007F38E6">
              <w:rPr>
                <w:sz w:val="28"/>
                <w:szCs w:val="28"/>
                <w:lang w:val="uk-UA"/>
              </w:rPr>
              <w:t>ступенів №1</w:t>
            </w:r>
          </w:p>
        </w:tc>
      </w:tr>
      <w:tr w:rsidR="009A6E69" w:rsidRPr="00D10BB6">
        <w:trPr>
          <w:trHeight w:val="389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9A6E69" w:rsidRPr="0006470A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 музичного мистецтва</w:t>
            </w:r>
          </w:p>
        </w:tc>
      </w:tr>
      <w:tr w:rsidR="009A6E69" w:rsidRPr="00D10BB6">
        <w:trPr>
          <w:trHeight w:val="389"/>
        </w:trPr>
        <w:tc>
          <w:tcPr>
            <w:tcW w:w="4112" w:type="dxa"/>
            <w:vAlign w:val="center"/>
          </w:tcPr>
          <w:p w:rsidR="009A6E69" w:rsidRPr="00521AF2" w:rsidRDefault="009A6E69" w:rsidP="003114BE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</w:t>
            </w:r>
            <w:r w:rsidRPr="00521AF2"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9A6E69" w:rsidRPr="0006470A" w:rsidRDefault="009A6E69" w:rsidP="003114BE">
            <w:pPr>
              <w:jc w:val="both"/>
              <w:rPr>
                <w:sz w:val="28"/>
                <w:szCs w:val="28"/>
              </w:rPr>
            </w:pPr>
            <w:r w:rsidRPr="0006470A">
              <w:rPr>
                <w:sz w:val="28"/>
                <w:szCs w:val="28"/>
                <w:lang w:val="uk-UA"/>
              </w:rPr>
              <w:t>Глухівський державний педагогічний інститут імені С.М.С</w:t>
            </w:r>
            <w:r>
              <w:rPr>
                <w:sz w:val="28"/>
                <w:szCs w:val="28"/>
                <w:lang w:val="uk-UA"/>
              </w:rPr>
              <w:t>ергєєва-Ценського, 1985 рік</w:t>
            </w:r>
          </w:p>
        </w:tc>
      </w:tr>
      <w:tr w:rsidR="009A6E69" w:rsidRPr="00D10BB6">
        <w:trPr>
          <w:trHeight w:val="389"/>
        </w:trPr>
        <w:tc>
          <w:tcPr>
            <w:tcW w:w="4112" w:type="dxa"/>
            <w:vAlign w:val="center"/>
          </w:tcPr>
          <w:p w:rsidR="009A6E69" w:rsidRPr="00521AF2" w:rsidRDefault="009A6E69" w:rsidP="003114BE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9A6E69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Курси підвищення кваліфікації 2014 р.,</w:t>
            </w:r>
          </w:p>
          <w:p w:rsidR="009A6E69" w:rsidRPr="00212490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очно-заочна форма.</w:t>
            </w:r>
          </w:p>
        </w:tc>
      </w:tr>
      <w:tr w:rsidR="009A6E69" w:rsidRPr="00D10BB6">
        <w:trPr>
          <w:trHeight w:val="389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9A6E69" w:rsidRPr="0006470A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 рік</w:t>
            </w:r>
          </w:p>
        </w:tc>
      </w:tr>
      <w:tr w:rsidR="009A6E69" w:rsidRPr="00D10BB6">
        <w:trPr>
          <w:trHeight w:val="241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9A6E69" w:rsidRPr="0006470A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категорія</w:t>
            </w:r>
          </w:p>
        </w:tc>
      </w:tr>
      <w:tr w:rsidR="009A6E69" w:rsidRPr="00D10BB6">
        <w:trPr>
          <w:trHeight w:val="241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9A6E69" w:rsidRPr="0006470A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A6E69" w:rsidRPr="00D10BB6">
        <w:trPr>
          <w:trHeight w:val="241"/>
        </w:trPr>
        <w:tc>
          <w:tcPr>
            <w:tcW w:w="4112" w:type="dxa"/>
            <w:vAlign w:val="center"/>
          </w:tcPr>
          <w:p w:rsidR="009A6E69" w:rsidRPr="005871E2" w:rsidRDefault="009A6E69" w:rsidP="003114BE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9A6E69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A6E69" w:rsidRPr="00212490" w:rsidRDefault="009A6E69" w:rsidP="003114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"Візьми промінь світла і спрямуй  його туди, де панує темрява.</w:t>
            </w:r>
            <w:r w:rsidRPr="00212490">
              <w:rPr>
                <w:sz w:val="28"/>
                <w:szCs w:val="28"/>
                <w:lang w:val="uk-UA"/>
              </w:rPr>
              <w:t>»</w:t>
            </w:r>
          </w:p>
        </w:tc>
      </w:tr>
      <w:tr w:rsidR="009A6E69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9A6E69" w:rsidRDefault="009A6E69" w:rsidP="00311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9A6E69" w:rsidRPr="00D10BB6" w:rsidRDefault="009A6E69" w:rsidP="003114BE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у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A6E69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9A6E69" w:rsidRPr="00212490" w:rsidRDefault="009A6E69" w:rsidP="003114BE">
            <w:pPr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Урок-подорож</w:t>
            </w:r>
            <w:r w:rsidRPr="00212490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>урок-казка,урок-концерт,</w:t>
            </w:r>
            <w:r w:rsidRPr="00212490">
              <w:rPr>
                <w:sz w:val="28"/>
                <w:szCs w:val="28"/>
                <w:lang w:val="uk-UA"/>
              </w:rPr>
              <w:t xml:space="preserve"> інтерактивні технології.</w:t>
            </w:r>
          </w:p>
          <w:p w:rsidR="009A6E69" w:rsidRPr="00212490" w:rsidRDefault="009A6E69" w:rsidP="003114B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A6E69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9A6E69" w:rsidRPr="00D10BB6" w:rsidRDefault="009A6E69" w:rsidP="003114BE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Автопо</w:t>
            </w:r>
            <w:r>
              <w:rPr>
                <w:sz w:val="28"/>
                <w:szCs w:val="28"/>
              </w:rPr>
              <w:t xml:space="preserve">ртрет «Я – </w:t>
            </w:r>
            <w:r>
              <w:rPr>
                <w:sz w:val="28"/>
                <w:szCs w:val="28"/>
                <w:lang w:val="uk-UA"/>
              </w:rPr>
              <w:t>творча людина. Закохана в свою роботу</w:t>
            </w:r>
            <w:r w:rsidRPr="00D10BB6">
              <w:rPr>
                <w:sz w:val="28"/>
                <w:szCs w:val="28"/>
              </w:rPr>
              <w:t xml:space="preserve">» </w:t>
            </w:r>
          </w:p>
          <w:p w:rsidR="009A6E69" w:rsidRPr="00212490" w:rsidRDefault="009A6E69" w:rsidP="003114BE">
            <w:pPr>
              <w:jc w:val="center"/>
              <w:rPr>
                <w:sz w:val="28"/>
                <w:szCs w:val="28"/>
                <w:lang w:val="uk-UA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</w:tc>
      </w:tr>
      <w:tr w:rsidR="009A6E69" w:rsidRPr="00D10BB6">
        <w:trPr>
          <w:trHeight w:val="425"/>
        </w:trPr>
        <w:tc>
          <w:tcPr>
            <w:tcW w:w="9923" w:type="dxa"/>
            <w:gridSpan w:val="3"/>
            <w:vAlign w:val="center"/>
          </w:tcPr>
          <w:p w:rsidR="009A6E69" w:rsidRPr="00D10BB6" w:rsidRDefault="009A6E69" w:rsidP="003114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Гриценко Світлана Миколаївна</w:t>
            </w:r>
            <w:r w:rsidRPr="00212490">
              <w:rPr>
                <w:sz w:val="28"/>
                <w:szCs w:val="28"/>
                <w:lang w:val="uk-UA"/>
              </w:rPr>
              <w:t xml:space="preserve"> – сучасний учитель. Відкритий і доступний кожному учневі. Дає дітям можливість висловлювати власні думки й почуття, відверта у своїх поглядах, готова завжди надати допомогу школярам. Цікавиться життям дітей, не байдужа до їхніх проблем. Справедлива, вимоглива. Креативно й творчо підходить до навчального процесу. Самокритична та здатна сприймати критику. Вміє створювати атмосферу співтворчості й співпраці.</w:t>
            </w:r>
          </w:p>
        </w:tc>
      </w:tr>
      <w:tr w:rsidR="009A6E69" w:rsidRPr="00AD0C1A">
        <w:trPr>
          <w:trHeight w:val="701"/>
        </w:trPr>
        <w:tc>
          <w:tcPr>
            <w:tcW w:w="4253" w:type="dxa"/>
            <w:gridSpan w:val="2"/>
            <w:vAlign w:val="center"/>
          </w:tcPr>
          <w:p w:rsidR="009A6E69" w:rsidRPr="00D10BB6" w:rsidRDefault="009A6E69" w:rsidP="003114BE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9A6E69" w:rsidRDefault="009A6E69" w:rsidP="003114BE">
            <w:pPr>
              <w:rPr>
                <w:sz w:val="28"/>
                <w:szCs w:val="28"/>
                <w:lang w:val="uk-UA"/>
              </w:rPr>
            </w:pPr>
            <w:hyperlink r:id="rId4" w:history="1">
              <w:r w:rsidRPr="009C3C44">
                <w:rPr>
                  <w:rStyle w:val="Hyperlink"/>
                  <w:sz w:val="28"/>
                  <w:szCs w:val="28"/>
                  <w:lang w:val="uk-UA"/>
                </w:rPr>
                <w:t>http://cdtccflirik1964.blogspot.com/2016/10/if-you-are-happy-clap-your-hands.html</w:t>
              </w:r>
            </w:hyperlink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9A6E69" w:rsidRDefault="009A6E69" w:rsidP="003114B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сторінка на сайті школи</w:t>
            </w:r>
          </w:p>
          <w:p w:rsidR="009A6E69" w:rsidRPr="007F38E6" w:rsidRDefault="009A6E69" w:rsidP="003114BE">
            <w:pPr>
              <w:rPr>
                <w:sz w:val="28"/>
                <w:szCs w:val="28"/>
                <w:lang w:val="uk-UA"/>
              </w:rPr>
            </w:pPr>
            <w:hyperlink r:id="rId5" w:history="1">
              <w:r w:rsidRPr="009C3C44">
                <w:rPr>
                  <w:rStyle w:val="Hyperlink"/>
                  <w:sz w:val="28"/>
                  <w:szCs w:val="28"/>
                  <w:lang w:val="uk-UA"/>
                </w:rPr>
                <w:t>http://www.svesa-school1.edukit.sumy.ua</w:t>
              </w:r>
            </w:hyperlink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bookmarkStart w:id="0" w:name="_GoBack"/>
        <w:bookmarkEnd w:id="0"/>
      </w:tr>
    </w:tbl>
    <w:p w:rsidR="009A6E69" w:rsidRDefault="009A6E69" w:rsidP="00792E8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9A6E69" w:rsidRPr="00602F53" w:rsidRDefault="009A6E69" w:rsidP="00792E89">
      <w:pPr>
        <w:tabs>
          <w:tab w:val="left" w:pos="600"/>
        </w:tabs>
        <w:rPr>
          <w:lang w:val="uk-UA"/>
        </w:rPr>
      </w:pPr>
    </w:p>
    <w:p w:rsidR="009A6E69" w:rsidRDefault="009A6E69"/>
    <w:sectPr w:rsidR="009A6E69" w:rsidSect="00CD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2E89"/>
    <w:rsid w:val="00000580"/>
    <w:rsid w:val="0006470A"/>
    <w:rsid w:val="000D19E4"/>
    <w:rsid w:val="00180765"/>
    <w:rsid w:val="00212490"/>
    <w:rsid w:val="003114BE"/>
    <w:rsid w:val="00320544"/>
    <w:rsid w:val="00424804"/>
    <w:rsid w:val="004807F8"/>
    <w:rsid w:val="004E770E"/>
    <w:rsid w:val="00521AF2"/>
    <w:rsid w:val="005871E2"/>
    <w:rsid w:val="0059008F"/>
    <w:rsid w:val="005A127E"/>
    <w:rsid w:val="00602F53"/>
    <w:rsid w:val="00792E89"/>
    <w:rsid w:val="007F38E6"/>
    <w:rsid w:val="009A6E69"/>
    <w:rsid w:val="009C3C44"/>
    <w:rsid w:val="00A71483"/>
    <w:rsid w:val="00AD0C1A"/>
    <w:rsid w:val="00B3704F"/>
    <w:rsid w:val="00B53FB6"/>
    <w:rsid w:val="00C31D49"/>
    <w:rsid w:val="00CD11A5"/>
    <w:rsid w:val="00D10BB6"/>
    <w:rsid w:val="00D93FAE"/>
    <w:rsid w:val="00E666D3"/>
    <w:rsid w:val="00FA0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E8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92E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sa-school1.edukit.sumy.ua" TargetMode="External"/><Relationship Id="rId4" Type="http://schemas.openxmlformats.org/officeDocument/2006/relationships/hyperlink" Target="http://cdtccflirik1964.blogspot.com/2016/10/if-you-are-happy-clap-your-hand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</TotalTime>
  <Pages>1</Pages>
  <Words>271</Words>
  <Characters>1545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klas</cp:lastModifiedBy>
  <cp:revision>4</cp:revision>
  <dcterms:created xsi:type="dcterms:W3CDTF">2016-12-27T07:18:00Z</dcterms:created>
  <dcterms:modified xsi:type="dcterms:W3CDTF">2016-12-28T14:43:00Z</dcterms:modified>
</cp:coreProperties>
</file>